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72" w:rsidRPr="00CA4E55" w:rsidRDefault="00732872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Заведующей ДОУ «Детский сад № ______» </w:t>
      </w:r>
    </w:p>
    <w:p w:rsidR="00732872" w:rsidRPr="00CA4E55" w:rsidRDefault="00732872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Советского района г.Казани  </w:t>
      </w:r>
    </w:p>
    <w:p w:rsidR="00732872" w:rsidRPr="00CA4E55" w:rsidRDefault="00732872" w:rsidP="00CA4E55">
      <w:pPr>
        <w:spacing w:after="0" w:line="240" w:lineRule="auto"/>
        <w:ind w:left="3544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от _______________________________________</w:t>
      </w:r>
    </w:p>
    <w:p w:rsidR="00732872" w:rsidRPr="00CA4E55" w:rsidRDefault="00732872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hAnsi="Times New Roman"/>
        </w:rPr>
      </w:pPr>
      <w:r w:rsidRPr="00CA4E55">
        <w:rPr>
          <w:rFonts w:ascii="Times New Roman" w:hAnsi="Times New Roman"/>
        </w:rPr>
        <w:t>Фамилия (указать полностью), имя и отчество (указать инициалы) родителя (законного представителя)</w:t>
      </w:r>
    </w:p>
    <w:p w:rsidR="00732872" w:rsidRPr="00CA4E55" w:rsidRDefault="00732872" w:rsidP="00CA4E55">
      <w:pPr>
        <w:spacing w:after="0" w:line="240" w:lineRule="auto"/>
        <w:ind w:left="3544"/>
        <w:jc w:val="center"/>
        <w:rPr>
          <w:rFonts w:ascii="Times New Roman" w:hAnsi="Times New Roman"/>
        </w:rPr>
      </w:pPr>
    </w:p>
    <w:p w:rsidR="00732872" w:rsidRPr="00CA4E55" w:rsidRDefault="00732872" w:rsidP="00CA4E5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Заявление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Прошу Вас сохранить место за моим ребенком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</w:t>
      </w:r>
      <w:r>
        <w:rPr>
          <w:rFonts w:ascii="Times New Roman" w:hAnsi="Times New Roman"/>
          <w:sz w:val="26"/>
          <w:szCs w:val="26"/>
        </w:rPr>
        <w:t>__________________________</w:t>
      </w:r>
    </w:p>
    <w:p w:rsidR="00732872" w:rsidRPr="00CA4E55" w:rsidRDefault="00732872" w:rsidP="00CA4E55">
      <w:pPr>
        <w:spacing w:after="0" w:line="240" w:lineRule="auto"/>
        <w:jc w:val="center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фамилия (указать полностью), имя и отчество (указать инициалы)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дата рождения _____________________________________</w:t>
      </w:r>
      <w:r>
        <w:rPr>
          <w:rFonts w:ascii="Times New Roman" w:hAnsi="Times New Roman"/>
          <w:sz w:val="26"/>
          <w:szCs w:val="26"/>
        </w:rPr>
        <w:t>_____________________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                                                      указать месяц и год рождения ребенка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                                               имеется/не имеется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Форма №8.</w:t>
      </w:r>
      <w:r w:rsidRPr="00CA4E55">
        <w:rPr>
          <w:rFonts w:ascii="Times New Roman" w:hAnsi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732872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b/>
          <w:sz w:val="26"/>
          <w:szCs w:val="26"/>
        </w:rPr>
        <w:t>Форма №3.</w:t>
      </w:r>
      <w:r w:rsidRPr="00CA4E55">
        <w:rPr>
          <w:rFonts w:ascii="Times New Roman" w:hAnsi="Times New Roman"/>
          <w:sz w:val="26"/>
          <w:szCs w:val="26"/>
        </w:rPr>
        <w:t xml:space="preserve"> Свидетельство №____________о регистрации по месту пребывания от______________выдано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__________________________________________________________________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</w:t>
      </w:r>
      <w:r w:rsidRPr="00CA4E55">
        <w:rPr>
          <w:rFonts w:ascii="Times New Roman" w:hAnsi="Times New Roman"/>
          <w:sz w:val="26"/>
          <w:szCs w:val="26"/>
        </w:rPr>
        <w:t>Согласен(а)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направленных  в  электронном  виде  на электронную почту дошкольного образовательного учреждения  №______ Советского района г.Казани.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</w:t>
      </w:r>
      <w:r w:rsidRPr="00CA4E55">
        <w:rPr>
          <w:rFonts w:ascii="Times New Roman" w:hAnsi="Times New Roman"/>
          <w:sz w:val="26"/>
          <w:szCs w:val="26"/>
        </w:rPr>
        <w:t xml:space="preserve"> _____________    __________________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</w:rPr>
        <w:t xml:space="preserve">                                                                                   </w:t>
      </w:r>
      <w:r>
        <w:rPr>
          <w:rFonts w:ascii="Times New Roman" w:hAnsi="Times New Roman"/>
        </w:rPr>
        <w:t xml:space="preserve">               </w:t>
      </w:r>
      <w:r w:rsidRPr="00CA4E55">
        <w:rPr>
          <w:rFonts w:ascii="Times New Roman" w:hAnsi="Times New Roman"/>
        </w:rPr>
        <w:t xml:space="preserve"> (дата)                           (подпись)                  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A4E55">
        <w:rPr>
          <w:rFonts w:ascii="Times New Roman" w:hAnsi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hAnsi="Times New Roman"/>
          <w:sz w:val="26"/>
          <w:szCs w:val="26"/>
        </w:rPr>
        <w:t>____</w:t>
      </w:r>
      <w:r w:rsidRPr="00CA4E55">
        <w:rPr>
          <w:rFonts w:ascii="Times New Roman" w:hAnsi="Times New Roman"/>
          <w:sz w:val="26"/>
          <w:szCs w:val="26"/>
        </w:rPr>
        <w:t>______</w:t>
      </w: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</w:rPr>
      </w:pPr>
      <w:r w:rsidRPr="00CA4E55">
        <w:rPr>
          <w:rFonts w:ascii="Times New Roman" w:hAnsi="Times New Roman"/>
          <w:sz w:val="26"/>
          <w:szCs w:val="26"/>
        </w:rPr>
        <w:t xml:space="preserve">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</w:t>
      </w:r>
      <w:r w:rsidRPr="00CA4E55">
        <w:rPr>
          <w:rFonts w:ascii="Times New Roman" w:hAnsi="Times New Roman"/>
          <w:sz w:val="26"/>
          <w:szCs w:val="26"/>
        </w:rPr>
        <w:t xml:space="preserve"> </w:t>
      </w:r>
      <w:r w:rsidRPr="00CA4E55">
        <w:rPr>
          <w:rFonts w:ascii="Times New Roman" w:hAnsi="Times New Roman"/>
        </w:rPr>
        <w:t>(подпись)                          (Ф.И.О. родителя)</w:t>
      </w:r>
    </w:p>
    <w:p w:rsidR="00732872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32872" w:rsidRPr="00CA4E55" w:rsidRDefault="00732872" w:rsidP="00CA4E5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  <w:r w:rsidRPr="00CA4E55">
        <w:rPr>
          <w:rFonts w:ascii="Times New Roman" w:hAnsi="Times New Roman"/>
          <w:sz w:val="26"/>
          <w:szCs w:val="26"/>
        </w:rPr>
        <w:t>*Заявление подлежит регистрации при заполнении всех полей.</w:t>
      </w:r>
    </w:p>
    <w:p w:rsidR="00732872" w:rsidRPr="00CA4E55" w:rsidRDefault="00732872">
      <w:pPr>
        <w:rPr>
          <w:sz w:val="26"/>
          <w:szCs w:val="26"/>
        </w:rPr>
      </w:pPr>
    </w:p>
    <w:sectPr w:rsidR="00732872" w:rsidRPr="00CA4E55" w:rsidSect="00125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1291"/>
    <w:rsid w:val="00020507"/>
    <w:rsid w:val="000764E0"/>
    <w:rsid w:val="00125386"/>
    <w:rsid w:val="00732872"/>
    <w:rsid w:val="00751291"/>
    <w:rsid w:val="00B56441"/>
    <w:rsid w:val="00CA4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E55"/>
    <w:pPr>
      <w:spacing w:after="160" w:line="259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345</Words>
  <Characters>1968</Characters>
  <Application>Microsoft Office Outlook</Application>
  <DocSecurity>0</DocSecurity>
  <Lines>0</Lines>
  <Paragraphs>0</Paragraphs>
  <ScaleCrop>false</ScaleCrop>
  <Company>SoVET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Заведующей ДОУ «Детский сад № ______» </dc:title>
  <dc:subject/>
  <dc:creator>DOU-Spetc</dc:creator>
  <cp:keywords/>
  <dc:description/>
  <cp:lastModifiedBy>Роза Ахатовна</cp:lastModifiedBy>
  <cp:revision>2</cp:revision>
  <dcterms:created xsi:type="dcterms:W3CDTF">2020-05-21T07:32:00Z</dcterms:created>
  <dcterms:modified xsi:type="dcterms:W3CDTF">2020-05-21T07:32:00Z</dcterms:modified>
</cp:coreProperties>
</file>